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F65" w:rsidRPr="00483F65" w:rsidRDefault="006F0552" w:rsidP="00483F65">
      <w:pPr>
        <w:spacing w:after="0"/>
        <w:jc w:val="center"/>
        <w:rPr>
          <w:vanish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left:0;text-align:left;margin-left:5.25pt;margin-top:25.15pt;width:364.3pt;height:64.15pt;z-index:251658240;visibility:visible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" fillcolor="white [3201]" strokecolor="black [3213]" strokeweight=".5pt">
            <v:path arrowok="t"/>
            <v:textbox inset="0,0,0,0">
              <w:txbxContent>
                <w:p w:rsidR="00E23F20" w:rsidRPr="008963C4" w:rsidRDefault="00E23F20" w:rsidP="00E23F20">
                  <w:pPr>
                    <w:spacing w:before="40" w:after="0"/>
                    <w:rPr>
                      <w:b w:val="0"/>
                      <w:sz w:val="14"/>
                      <w:szCs w:val="16"/>
                    </w:rPr>
                  </w:pPr>
                  <w:r w:rsidRPr="008963C4">
                    <w:rPr>
                      <w:rFonts w:cs="Arial"/>
                      <w:b w:val="0"/>
                      <w:color w:val="FF0000"/>
                      <w:szCs w:val="24"/>
                    </w:rPr>
                    <w:t xml:space="preserve">Click </w:t>
                  </w:r>
                  <w:r w:rsidRPr="00F649BC">
                    <w:rPr>
                      <w:rFonts w:cs="Arial"/>
                      <w:b w:val="0"/>
                      <w:bCs/>
                      <w:color w:val="FF0000"/>
                      <w:szCs w:val="24"/>
                      <w:bdr w:val="single" w:sz="2" w:space="0" w:color="auto"/>
                    </w:rPr>
                    <w:t> </w:t>
                  </w:r>
                  <w:r w:rsidRPr="00F649BC">
                    <w:rPr>
                      <w:rFonts w:cs="Arial"/>
                      <w:b w:val="0"/>
                      <w:bCs/>
                      <w:color w:val="FF0000"/>
                      <w:szCs w:val="24"/>
                      <w:bdr w:val="single" w:sz="2" w:space="0" w:color="auto"/>
                    </w:rPr>
                    <w:t>¶</w:t>
                  </w:r>
                  <w:r w:rsidRPr="00F649BC">
                    <w:rPr>
                      <w:rFonts w:cs="Arial"/>
                      <w:b w:val="0"/>
                      <w:bCs/>
                      <w:color w:val="FF0000"/>
                      <w:szCs w:val="24"/>
                      <w:bdr w:val="single" w:sz="2" w:space="0" w:color="auto"/>
                    </w:rPr>
                    <w:t> </w:t>
                  </w:r>
                  <w:r w:rsidRPr="008963C4">
                    <w:rPr>
                      <w:rFonts w:cs="Arial"/>
                      <w:b w:val="0"/>
                      <w:bCs/>
                      <w:color w:val="FF0000"/>
                      <w:szCs w:val="24"/>
                    </w:rPr>
                    <w:t xml:space="preserve"> </w:t>
                  </w:r>
                  <w:r w:rsidRPr="008963C4">
                    <w:rPr>
                      <w:rFonts w:cs="Arial"/>
                      <w:b w:val="0"/>
                      <w:color w:val="FF0000"/>
                      <w:szCs w:val="24"/>
                    </w:rPr>
                    <w:t>button in toolbar to make form background visible.</w:t>
                  </w:r>
                  <w:r w:rsidRPr="008963C4">
                    <w:rPr>
                      <w:rFonts w:cs="Arial"/>
                      <w:b w:val="0"/>
                      <w:bCs/>
                      <w:color w:val="FF0000"/>
                      <w:szCs w:val="24"/>
                    </w:rPr>
                    <w:t xml:space="preserve"> </w:t>
                  </w:r>
                  <w:r w:rsidRPr="008963C4">
                    <w:rPr>
                      <w:rFonts w:cs="Arial"/>
                      <w:b w:val="0"/>
                      <w:color w:val="FF0000"/>
                      <w:szCs w:val="24"/>
                    </w:rPr>
                    <w:t>Background will not print</w:t>
                  </w:r>
                  <w:r>
                    <w:rPr>
                      <w:rFonts w:cs="Arial"/>
                      <w:b w:val="0"/>
                      <w:color w:val="FF0000"/>
                      <w:szCs w:val="24"/>
                    </w:rPr>
                    <w:t xml:space="preserve">. </w:t>
                  </w:r>
                  <w:r w:rsidRPr="008963C4">
                    <w:rPr>
                      <w:rFonts w:cs="Arial"/>
                      <w:b w:val="0"/>
                      <w:bCs/>
                      <w:color w:val="FF0000"/>
                      <w:szCs w:val="24"/>
                    </w:rPr>
                    <w:t xml:space="preserve">Set page </w:t>
                  </w:r>
                  <w:r>
                    <w:rPr>
                      <w:rFonts w:cs="Arial"/>
                      <w:b w:val="0"/>
                      <w:bCs/>
                      <w:color w:val="FF0000"/>
                      <w:szCs w:val="24"/>
                    </w:rPr>
                    <w:t>width</w:t>
                  </w:r>
                  <w:r w:rsidRPr="008963C4">
                    <w:rPr>
                      <w:rFonts w:cs="Arial"/>
                      <w:b w:val="0"/>
                      <w:bCs/>
                      <w:color w:val="FF0000"/>
                      <w:szCs w:val="24"/>
                    </w:rPr>
                    <w:t xml:space="preserve"> to 7” </w:t>
                  </w:r>
                  <w:r>
                    <w:rPr>
                      <w:rFonts w:cs="Arial"/>
                      <w:b w:val="0"/>
                      <w:bCs/>
                      <w:color w:val="FF0000"/>
                      <w:szCs w:val="24"/>
                    </w:rPr>
                    <w:t xml:space="preserve">and adjust margins </w:t>
                  </w:r>
                  <w:r w:rsidRPr="008963C4">
                    <w:rPr>
                      <w:rFonts w:cs="Arial"/>
                      <w:b w:val="0"/>
                      <w:bCs/>
                      <w:color w:val="FF0000"/>
                      <w:szCs w:val="24"/>
                    </w:rPr>
                    <w:t xml:space="preserve">to print </w:t>
                  </w:r>
                  <w:proofErr w:type="spellStart"/>
                  <w:r>
                    <w:rPr>
                      <w:rFonts w:cs="Arial"/>
                      <w:b w:val="0"/>
                      <w:bCs/>
                      <w:color w:val="FF0000"/>
                      <w:szCs w:val="24"/>
                    </w:rPr>
                    <w:t>pinfeed</w:t>
                  </w:r>
                  <w:proofErr w:type="spellEnd"/>
                  <w:r>
                    <w:rPr>
                      <w:rFonts w:cs="Arial"/>
                      <w:b w:val="0"/>
                      <w:bCs/>
                      <w:color w:val="FF0000"/>
                      <w:szCs w:val="24"/>
                    </w:rPr>
                    <w:t xml:space="preserve"> </w:t>
                  </w:r>
                  <w:r w:rsidRPr="008963C4">
                    <w:rPr>
                      <w:rFonts w:cs="Arial"/>
                      <w:b w:val="0"/>
                      <w:bCs/>
                      <w:color w:val="FF0000"/>
                      <w:szCs w:val="24"/>
                    </w:rPr>
                    <w:t>forms on laser printer.</w:t>
                  </w:r>
                  <w:r w:rsidRPr="00812694">
                    <w:rPr>
                      <w:rFonts w:cs="Arial"/>
                      <w:bCs/>
                      <w:color w:val="FF0000"/>
                      <w:szCs w:val="24"/>
                    </w:rPr>
                    <w:t xml:space="preserve"> (DELETE THIS TEXT BOX BEFORE PRINTING!)</w:t>
                  </w:r>
                </w:p>
                <w:p w:rsidR="00483F65" w:rsidRPr="00A0745F" w:rsidRDefault="00483F65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y="page"/>
          </v:shape>
        </w:pict>
      </w:r>
    </w:p>
    <w:tbl>
      <w:tblPr>
        <w:tblStyle w:val="TableGrid"/>
        <w:tblW w:w="7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30"/>
      </w:tblGrid>
      <w:tr w:rsidR="00984F90" w:rsidRPr="00483F65" w:rsidTr="007C3A89">
        <w:trPr>
          <w:trHeight w:hRule="exact" w:val="2866"/>
          <w:jc w:val="center"/>
        </w:trPr>
        <w:tc>
          <w:tcPr>
            <w:tcW w:w="7344" w:type="dxa"/>
            <w:vAlign w:val="center"/>
          </w:tcPr>
          <w:p w:rsidR="00984F90" w:rsidRPr="006A6F13" w:rsidRDefault="006F0552" w:rsidP="006A6F13">
            <w:pPr>
              <w:widowControl w:val="0"/>
              <w:rPr>
                <w:vanish/>
                <w:sz w:val="44"/>
                <w:szCs w:val="44"/>
              </w:rPr>
            </w:pPr>
            <w:sdt>
              <w:sdtPr>
                <w:rPr>
                  <w:sz w:val="44"/>
                  <w:szCs w:val="44"/>
                </w:rPr>
                <w:alias w:val="Contents"/>
                <w:tag w:val="Contents"/>
                <w:id w:val="-381328829"/>
                <w:placeholder>
                  <w:docPart w:val="D7DCB840D770457E9C5C1012DCF1BC14"/>
                </w:placeholder>
                <w:showingPlcHdr/>
              </w:sdtPr>
              <w:sdtContent>
                <w:r w:rsidR="00984F90" w:rsidRPr="000D1585">
                  <w:rPr>
                    <w:rStyle w:val="PlaceholderText"/>
                    <w:color w:val="000000" w:themeColor="text1"/>
                    <w:sz w:val="44"/>
                    <w:szCs w:val="44"/>
                  </w:rPr>
                  <w:t>Contents</w:t>
                </w:r>
              </w:sdtContent>
            </w:sdt>
            <w:r w:rsidR="006A6F13" w:rsidRPr="006A6F13">
              <w:rPr>
                <w:sz w:val="44"/>
                <w:szCs w:val="44"/>
              </w:rPr>
              <w:t xml:space="preserve"> </w:t>
            </w:r>
            <w:bookmarkStart w:id="0" w:name="_GoBack"/>
            <w:bookmarkEnd w:id="0"/>
          </w:p>
        </w:tc>
      </w:tr>
    </w:tbl>
    <w:p w:rsidR="00483F65" w:rsidRPr="00785D6D" w:rsidRDefault="00483F65" w:rsidP="008301C3">
      <w:pPr>
        <w:spacing w:after="0"/>
        <w:ind w:right="144"/>
        <w:jc w:val="center"/>
        <w:rPr>
          <w:vanish/>
        </w:rPr>
      </w:pPr>
    </w:p>
    <w:sectPr w:rsidR="00483F65" w:rsidRPr="00785D6D" w:rsidSect="008301C3">
      <w:footerReference w:type="default" r:id="rId6"/>
      <w:type w:val="continuous"/>
      <w:pgSz w:w="8640" w:h="8640"/>
      <w:pgMar w:top="4147" w:right="648" w:bottom="994" w:left="648" w:header="720" w:footer="720" w:gutter="0"/>
      <w:paperSrc w:first="4" w:other="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04D" w:rsidRDefault="004C204D" w:rsidP="00785D6D">
      <w:pPr>
        <w:spacing w:after="0" w:line="240" w:lineRule="auto"/>
      </w:pPr>
      <w:r>
        <w:separator/>
      </w:r>
    </w:p>
  </w:endnote>
  <w:endnote w:type="continuationSeparator" w:id="0">
    <w:p w:rsidR="004C204D" w:rsidRDefault="004C204D" w:rsidP="00785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D6D" w:rsidRPr="00785D6D" w:rsidRDefault="00785D6D">
    <w:pPr>
      <w:pStyle w:val="Footer"/>
      <w:rPr>
        <w:vanish/>
      </w:rPr>
    </w:pPr>
    <w:r w:rsidRPr="00785D6D">
      <w:rPr>
        <w:noProof/>
        <w:vanish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486400" cy="5486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WM3T7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4189" t="11995"/>
                  <a:stretch/>
                </pic:blipFill>
                <pic:spPr bwMode="auto">
                  <a:xfrm>
                    <a:off x="0" y="0"/>
                    <a:ext cx="5486400" cy="548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04D" w:rsidRDefault="004C204D" w:rsidP="00785D6D">
      <w:pPr>
        <w:spacing w:after="0" w:line="240" w:lineRule="auto"/>
      </w:pPr>
      <w:r>
        <w:separator/>
      </w:r>
    </w:p>
  </w:footnote>
  <w:footnote w:type="continuationSeparator" w:id="0">
    <w:p w:rsidR="004C204D" w:rsidRDefault="004C204D" w:rsidP="00785D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4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23F20"/>
    <w:rsid w:val="000D1585"/>
    <w:rsid w:val="000D7E54"/>
    <w:rsid w:val="00155241"/>
    <w:rsid w:val="001773B6"/>
    <w:rsid w:val="001D1022"/>
    <w:rsid w:val="00257950"/>
    <w:rsid w:val="003C1BBC"/>
    <w:rsid w:val="00414219"/>
    <w:rsid w:val="00483F65"/>
    <w:rsid w:val="004C204D"/>
    <w:rsid w:val="005075CC"/>
    <w:rsid w:val="00524AA4"/>
    <w:rsid w:val="006A1051"/>
    <w:rsid w:val="006A6F13"/>
    <w:rsid w:val="006C7D1F"/>
    <w:rsid w:val="006F0552"/>
    <w:rsid w:val="00785D6D"/>
    <w:rsid w:val="007C3A89"/>
    <w:rsid w:val="007F5E74"/>
    <w:rsid w:val="008301C3"/>
    <w:rsid w:val="00904F62"/>
    <w:rsid w:val="00984F90"/>
    <w:rsid w:val="00A70BC1"/>
    <w:rsid w:val="00AD3F4E"/>
    <w:rsid w:val="00AD4D11"/>
    <w:rsid w:val="00BB3400"/>
    <w:rsid w:val="00C561FD"/>
    <w:rsid w:val="00C71A4B"/>
    <w:rsid w:val="00CD2B3F"/>
    <w:rsid w:val="00D446D3"/>
    <w:rsid w:val="00E23F20"/>
    <w:rsid w:val="00E820B3"/>
    <w:rsid w:val="00EB400A"/>
    <w:rsid w:val="00F177F2"/>
    <w:rsid w:val="00F63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241"/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5D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85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D6D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785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D6D"/>
    <w:rPr>
      <w:rFonts w:ascii="Arial" w:hAnsi="Arial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D6D"/>
    <w:rPr>
      <w:rFonts w:ascii="Tahoma" w:hAnsi="Tahoma" w:cs="Tahoma"/>
      <w:b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71A4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241"/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5D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85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D6D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785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D6D"/>
    <w:rPr>
      <w:rFonts w:ascii="Arial" w:hAnsi="Arial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D6D"/>
    <w:rPr>
      <w:rFonts w:ascii="Tahoma" w:hAnsi="Tahoma" w:cs="Tahoma"/>
      <w:b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71A4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7DCB840D770457E9C5C1012DCF1B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E1B02-68BD-4F03-B86F-52B5B1C8E55F}"/>
      </w:docPartPr>
      <w:docPartBody>
        <w:p w:rsidR="009E5EC4" w:rsidRDefault="00C933D0">
          <w:pPr>
            <w:pStyle w:val="D7DCB840D770457E9C5C1012DCF1BC14"/>
          </w:pPr>
          <w:r w:rsidRPr="00483F65">
            <w:rPr>
              <w:rStyle w:val="PlaceholderText"/>
            </w:rPr>
            <w:t>Content</w:t>
          </w:r>
          <w:r>
            <w:rPr>
              <w:rStyle w:val="PlaceholderText"/>
            </w:rPr>
            <w:t>s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933D0"/>
    <w:rsid w:val="0013284A"/>
    <w:rsid w:val="009E5EC4"/>
    <w:rsid w:val="00C93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E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5EC4"/>
    <w:rPr>
      <w:color w:val="808080"/>
    </w:rPr>
  </w:style>
  <w:style w:type="paragraph" w:customStyle="1" w:styleId="D7DCB840D770457E9C5C1012DCF1BC14">
    <w:name w:val="D7DCB840D770457E9C5C1012DCF1BC14"/>
    <w:rsid w:val="009E5EC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C3B4923A98254EBB6F1B0267929BD5" ma:contentTypeVersion="0" ma:contentTypeDescription="Create a new document." ma:contentTypeScope="" ma:versionID="89e73e06e6664e1f93f37939a168e5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1E378E-3B84-4BF9-8A62-12E4D92FEDF1}"/>
</file>

<file path=customXml/itemProps2.xml><?xml version="1.0" encoding="utf-8"?>
<ds:datastoreItem xmlns:ds="http://schemas.openxmlformats.org/officeDocument/2006/customXml" ds:itemID="{6764D829-78F5-46DA-B107-BF9FABC31696}"/>
</file>

<file path=customXml/itemProps3.xml><?xml version="1.0" encoding="utf-8"?>
<ds:datastoreItem xmlns:ds="http://schemas.openxmlformats.org/officeDocument/2006/customXml" ds:itemID="{9B24ED96-7F7C-4E4F-A85D-F06E1F96FA94}"/>
</file>

<file path=docProps/app.xml><?xml version="1.0" encoding="utf-8"?>
<Properties xmlns="http://schemas.openxmlformats.org/officeDocument/2006/extended-properties" xmlns:vt="http://schemas.openxmlformats.org/officeDocument/2006/docPropsVTypes">
  <Template>CFGBWMV.dotx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McDermott</dc:creator>
  <cp:lastModifiedBy>MICHAEL B</cp:lastModifiedBy>
  <cp:revision>2</cp:revision>
  <cp:lastPrinted>2013-02-14T18:23:00Z</cp:lastPrinted>
  <dcterms:created xsi:type="dcterms:W3CDTF">2013-03-04T20:44:00Z</dcterms:created>
  <dcterms:modified xsi:type="dcterms:W3CDTF">2013-03-04T20:44:00Z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0x01010058C3B4923A98254EBB6F1B0267929BD5</vt:lpwstr>
  </property>
</Properties>
</file>